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F34" w:rsidRDefault="00704F34" w:rsidP="00877D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Аннотация к рабочей программе музыкального руководителя </w:t>
      </w:r>
    </w:p>
    <w:p w:rsidR="00704F34" w:rsidRDefault="00704F34" w:rsidP="00877D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4F34" w:rsidRDefault="00704F34" w:rsidP="00877D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4F34" w:rsidRPr="00141223" w:rsidRDefault="00704F34" w:rsidP="001412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223">
        <w:rPr>
          <w:rFonts w:ascii="Times New Roman" w:hAnsi="Times New Roman"/>
          <w:sz w:val="28"/>
          <w:szCs w:val="28"/>
        </w:rPr>
        <w:t>Данная рабочая программа разработана на основе основной образовательной программы дошкольного образования МАДОУ «Детский сад №</w:t>
      </w:r>
      <w:r>
        <w:rPr>
          <w:rFonts w:ascii="Times New Roman" w:hAnsi="Times New Roman"/>
          <w:sz w:val="28"/>
          <w:szCs w:val="28"/>
        </w:rPr>
        <w:t>262</w:t>
      </w:r>
      <w:r w:rsidRPr="00141223">
        <w:rPr>
          <w:rFonts w:ascii="Times New Roman" w:hAnsi="Times New Roman"/>
          <w:sz w:val="28"/>
          <w:szCs w:val="28"/>
        </w:rPr>
        <w:t>»  и ориентирована на реализацию образовательной области «Художественно-эстетическое развитие»  по направлению «Музыка».</w:t>
      </w:r>
    </w:p>
    <w:p w:rsidR="00704F34" w:rsidRPr="00141223" w:rsidRDefault="00704F34" w:rsidP="001412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223">
        <w:rPr>
          <w:rFonts w:ascii="Times New Roman" w:hAnsi="Times New Roman"/>
          <w:i/>
          <w:sz w:val="28"/>
          <w:szCs w:val="28"/>
        </w:rPr>
        <w:t>Целевой раздел</w:t>
      </w:r>
      <w:r w:rsidRPr="00141223">
        <w:rPr>
          <w:rFonts w:ascii="Times New Roman" w:hAnsi="Times New Roman"/>
          <w:sz w:val="28"/>
          <w:szCs w:val="28"/>
        </w:rPr>
        <w:t xml:space="preserve"> программы включает в себя:</w:t>
      </w:r>
    </w:p>
    <w:p w:rsidR="00704F34" w:rsidRPr="00141223" w:rsidRDefault="00704F34" w:rsidP="0014122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F087A">
        <w:rPr>
          <w:rStyle w:val="Strong"/>
          <w:b w:val="0"/>
          <w:sz w:val="28"/>
          <w:szCs w:val="28"/>
        </w:rPr>
        <w:t>цель</w:t>
      </w:r>
      <w:r w:rsidRPr="00141223">
        <w:rPr>
          <w:rStyle w:val="Strong"/>
          <w:sz w:val="28"/>
          <w:szCs w:val="28"/>
        </w:rPr>
        <w:t xml:space="preserve"> </w:t>
      </w:r>
      <w:r w:rsidRPr="00141223">
        <w:rPr>
          <w:sz w:val="28"/>
          <w:szCs w:val="28"/>
        </w:rPr>
        <w:t>программы - создание условий для развития предпосылок ценностно-смыслового восприятия и понимания произведений музыкального искусства, восприятия музыки, реализация самостоятельной творческой деятельности, развитие общей культуры детей</w:t>
      </w:r>
    </w:p>
    <w:p w:rsidR="00704F34" w:rsidRPr="00141223" w:rsidRDefault="00704F34" w:rsidP="0014122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0" w:name="_GoBack"/>
      <w:r w:rsidRPr="005F087A">
        <w:rPr>
          <w:rStyle w:val="Strong"/>
          <w:b w:val="0"/>
          <w:sz w:val="28"/>
          <w:szCs w:val="28"/>
        </w:rPr>
        <w:t>Задачи</w:t>
      </w:r>
      <w:bookmarkEnd w:id="0"/>
      <w:r w:rsidRPr="00141223">
        <w:rPr>
          <w:rStyle w:val="Strong"/>
          <w:sz w:val="28"/>
          <w:szCs w:val="28"/>
        </w:rPr>
        <w:t> </w:t>
      </w:r>
      <w:r w:rsidRPr="00141223">
        <w:rPr>
          <w:sz w:val="28"/>
          <w:szCs w:val="28"/>
        </w:rPr>
        <w:t>рабочей программы:</w:t>
      </w:r>
    </w:p>
    <w:p w:rsidR="00704F34" w:rsidRPr="00141223" w:rsidRDefault="00704F34" w:rsidP="0014122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223">
        <w:rPr>
          <w:rFonts w:ascii="Times New Roman" w:hAnsi="Times New Roman"/>
          <w:sz w:val="28"/>
          <w:szCs w:val="28"/>
        </w:rPr>
        <w:t>•</w:t>
      </w:r>
      <w:r w:rsidRPr="0014122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р</w:t>
      </w:r>
      <w:r w:rsidRPr="00141223">
        <w:rPr>
          <w:rFonts w:ascii="Times New Roman" w:hAnsi="Times New Roman"/>
          <w:sz w:val="28"/>
          <w:szCs w:val="28"/>
        </w:rPr>
        <w:t>азвитие у детей музыкальных способностей во всех доступных им</w:t>
      </w:r>
      <w:r>
        <w:rPr>
          <w:rFonts w:ascii="Times New Roman" w:hAnsi="Times New Roman"/>
          <w:sz w:val="28"/>
          <w:szCs w:val="28"/>
        </w:rPr>
        <w:t xml:space="preserve"> видах музыкальной деятельности;</w:t>
      </w:r>
    </w:p>
    <w:p w:rsidR="00704F34" w:rsidRPr="00141223" w:rsidRDefault="00704F34" w:rsidP="0014122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р</w:t>
      </w:r>
      <w:r w:rsidRPr="00141223">
        <w:rPr>
          <w:rFonts w:ascii="Times New Roman" w:hAnsi="Times New Roman"/>
          <w:sz w:val="28"/>
          <w:szCs w:val="28"/>
        </w:rPr>
        <w:t>азвитие музыкальной эрудиции, пр</w:t>
      </w:r>
      <w:r>
        <w:rPr>
          <w:rFonts w:ascii="Times New Roman" w:hAnsi="Times New Roman"/>
          <w:sz w:val="28"/>
          <w:szCs w:val="28"/>
        </w:rPr>
        <w:t>иобщение к музыкальной культуре;</w:t>
      </w:r>
    </w:p>
    <w:p w:rsidR="00704F34" w:rsidRPr="00141223" w:rsidRDefault="00704F34" w:rsidP="0014122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ф</w:t>
      </w:r>
      <w:r w:rsidRPr="00141223">
        <w:rPr>
          <w:rFonts w:ascii="Times New Roman" w:hAnsi="Times New Roman"/>
          <w:sz w:val="28"/>
          <w:szCs w:val="28"/>
        </w:rPr>
        <w:t>ормирование способности эмоционально воспринимать музыкальный образ  и передавать в пении, движении основные средс</w:t>
      </w:r>
      <w:r>
        <w:rPr>
          <w:rFonts w:ascii="Times New Roman" w:hAnsi="Times New Roman"/>
          <w:sz w:val="28"/>
          <w:szCs w:val="28"/>
        </w:rPr>
        <w:t>тва музыкальной выразительности;</w:t>
      </w:r>
    </w:p>
    <w:p w:rsidR="00704F34" w:rsidRPr="00141223" w:rsidRDefault="00704F34" w:rsidP="0014122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р</w:t>
      </w:r>
      <w:r w:rsidRPr="00141223">
        <w:rPr>
          <w:rFonts w:ascii="Times New Roman" w:hAnsi="Times New Roman"/>
          <w:sz w:val="28"/>
          <w:szCs w:val="28"/>
        </w:rPr>
        <w:t>азвитие звукового сенсорного и интонационного опыта дошкольников.</w:t>
      </w:r>
    </w:p>
    <w:p w:rsidR="00704F34" w:rsidRPr="00141223" w:rsidRDefault="00704F34" w:rsidP="0014122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223">
        <w:rPr>
          <w:rFonts w:ascii="Times New Roman" w:hAnsi="Times New Roman"/>
          <w:sz w:val="28"/>
          <w:szCs w:val="28"/>
        </w:rPr>
        <w:t>•</w:t>
      </w:r>
      <w:r w:rsidRPr="0014122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формирование навыков </w:t>
      </w:r>
      <w:r w:rsidRPr="001412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само</w:t>
      </w:r>
      <w:r w:rsidRPr="00141223">
        <w:rPr>
          <w:rFonts w:ascii="Times New Roman" w:hAnsi="Times New Roman"/>
          <w:sz w:val="28"/>
          <w:szCs w:val="28"/>
        </w:rPr>
        <w:t>регуляции в двигательной сфере, развитию физических качеств, моторики посредством разных видов музыкальной деятельности.</w:t>
      </w:r>
    </w:p>
    <w:p w:rsidR="00704F34" w:rsidRPr="00141223" w:rsidRDefault="00704F34" w:rsidP="0014122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41223">
        <w:rPr>
          <w:sz w:val="28"/>
          <w:szCs w:val="28"/>
        </w:rPr>
        <w:t>Программа ориентирована на работу с детьми 3-7 лет и включает в себя следующие разделы:</w:t>
      </w:r>
    </w:p>
    <w:p w:rsidR="00704F34" w:rsidRPr="00141223" w:rsidRDefault="00704F34" w:rsidP="0014122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«Слушание»</w:t>
      </w:r>
    </w:p>
    <w:p w:rsidR="00704F34" w:rsidRPr="00141223" w:rsidRDefault="00704F34" w:rsidP="0014122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«Пение»</w:t>
      </w:r>
    </w:p>
    <w:p w:rsidR="00704F34" w:rsidRPr="00141223" w:rsidRDefault="00704F34" w:rsidP="0014122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41223">
        <w:rPr>
          <w:sz w:val="28"/>
          <w:szCs w:val="28"/>
        </w:rPr>
        <w:t>- «М</w:t>
      </w:r>
      <w:r>
        <w:rPr>
          <w:sz w:val="28"/>
          <w:szCs w:val="28"/>
        </w:rPr>
        <w:t>узыкально-ритмические движения»</w:t>
      </w:r>
    </w:p>
    <w:p w:rsidR="00704F34" w:rsidRPr="00141223" w:rsidRDefault="00704F34" w:rsidP="0014122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41223">
        <w:rPr>
          <w:sz w:val="28"/>
          <w:szCs w:val="28"/>
        </w:rPr>
        <w:t>- «Игра на детских музы</w:t>
      </w:r>
      <w:r>
        <w:rPr>
          <w:sz w:val="28"/>
          <w:szCs w:val="28"/>
        </w:rPr>
        <w:t>кальных инструментах»</w:t>
      </w:r>
    </w:p>
    <w:p w:rsidR="00704F34" w:rsidRPr="00141223" w:rsidRDefault="00704F34" w:rsidP="0014122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41223">
        <w:rPr>
          <w:sz w:val="28"/>
          <w:szCs w:val="28"/>
        </w:rPr>
        <w:t>- «Творчество»</w:t>
      </w:r>
    </w:p>
    <w:p w:rsidR="00704F34" w:rsidRPr="00141223" w:rsidRDefault="00704F34" w:rsidP="0014122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41223">
        <w:rPr>
          <w:sz w:val="28"/>
          <w:szCs w:val="28"/>
        </w:rPr>
        <w:t> В основу рабочей программы положен полихудожественный подход, основанный на интеграции разных видов музыкальной деятельности:</w:t>
      </w:r>
    </w:p>
    <w:p w:rsidR="00704F34" w:rsidRPr="00141223" w:rsidRDefault="00704F34" w:rsidP="0014122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41223">
        <w:rPr>
          <w:sz w:val="28"/>
          <w:szCs w:val="28"/>
        </w:rPr>
        <w:t>- исполнительство;</w:t>
      </w:r>
    </w:p>
    <w:p w:rsidR="00704F34" w:rsidRPr="00141223" w:rsidRDefault="00704F34" w:rsidP="0014122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41223">
        <w:rPr>
          <w:sz w:val="28"/>
          <w:szCs w:val="28"/>
        </w:rPr>
        <w:t>- ритмика;</w:t>
      </w:r>
    </w:p>
    <w:p w:rsidR="00704F34" w:rsidRPr="00141223" w:rsidRDefault="00704F34" w:rsidP="0014122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41223">
        <w:rPr>
          <w:sz w:val="28"/>
          <w:szCs w:val="28"/>
        </w:rPr>
        <w:t>музыкально-театрализованная деятельность, что способствует сохранению</w:t>
      </w:r>
      <w:r>
        <w:rPr>
          <w:sz w:val="28"/>
          <w:szCs w:val="28"/>
        </w:rPr>
        <w:t xml:space="preserve"> </w:t>
      </w:r>
      <w:r w:rsidRPr="00141223">
        <w:rPr>
          <w:sz w:val="28"/>
          <w:szCs w:val="28"/>
        </w:rPr>
        <w:t>целостности восприятия, позволяет оптимизировать и активизировать музыкальное развитие ребенка.</w:t>
      </w:r>
    </w:p>
    <w:p w:rsidR="00704F34" w:rsidRPr="00141223" w:rsidRDefault="00704F34" w:rsidP="00141223">
      <w:pPr>
        <w:spacing w:after="0" w:line="360" w:lineRule="auto"/>
        <w:ind w:firstLine="709"/>
        <w:jc w:val="both"/>
        <w:rPr>
          <w:rFonts w:ascii="Times New Roman" w:hAnsi="Times New Roman"/>
          <w:spacing w:val="5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целевом разделе программы р</w:t>
      </w:r>
      <w:r w:rsidRPr="00141223">
        <w:rPr>
          <w:rFonts w:ascii="Times New Roman" w:hAnsi="Times New Roman"/>
          <w:sz w:val="28"/>
          <w:szCs w:val="28"/>
        </w:rPr>
        <w:t>аскрываются возрастные особенности музыкального развития детей от 3 до 7 лет</w:t>
      </w:r>
      <w:r>
        <w:rPr>
          <w:rFonts w:ascii="Times New Roman" w:hAnsi="Times New Roman"/>
          <w:spacing w:val="5"/>
          <w:sz w:val="28"/>
          <w:szCs w:val="28"/>
        </w:rPr>
        <w:t>, п</w:t>
      </w:r>
      <w:r w:rsidRPr="00141223">
        <w:rPr>
          <w:rFonts w:ascii="Times New Roman" w:hAnsi="Times New Roman"/>
          <w:spacing w:val="5"/>
          <w:sz w:val="28"/>
          <w:szCs w:val="28"/>
        </w:rPr>
        <w:t>ланируемы результаты освоения программы по ОО «Музыка</w:t>
      </w:r>
      <w:r>
        <w:rPr>
          <w:rFonts w:ascii="Times New Roman" w:hAnsi="Times New Roman"/>
          <w:spacing w:val="5"/>
          <w:sz w:val="28"/>
          <w:szCs w:val="28"/>
        </w:rPr>
        <w:t>»</w:t>
      </w:r>
      <w:r w:rsidRPr="00141223">
        <w:rPr>
          <w:rFonts w:ascii="Times New Roman" w:hAnsi="Times New Roman"/>
          <w:spacing w:val="5"/>
          <w:sz w:val="28"/>
          <w:szCs w:val="28"/>
        </w:rPr>
        <w:t>.</w:t>
      </w:r>
    </w:p>
    <w:p w:rsidR="00704F34" w:rsidRPr="00141223" w:rsidRDefault="00704F34" w:rsidP="001412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223">
        <w:rPr>
          <w:rFonts w:ascii="Times New Roman" w:hAnsi="Times New Roman"/>
          <w:i/>
          <w:sz w:val="28"/>
          <w:szCs w:val="28"/>
        </w:rPr>
        <w:t xml:space="preserve">В содержательном разделе </w:t>
      </w:r>
      <w:r w:rsidRPr="00141223">
        <w:rPr>
          <w:rFonts w:ascii="Times New Roman" w:hAnsi="Times New Roman"/>
          <w:sz w:val="28"/>
          <w:szCs w:val="28"/>
        </w:rPr>
        <w:t>прописаны виды интеграции ОО «Музыка» в другие образовательные области, формы и методы музыкального воспитания, перспективный план работы с родителями воспитанников.</w:t>
      </w:r>
    </w:p>
    <w:p w:rsidR="00704F34" w:rsidRPr="00141223" w:rsidRDefault="00704F34" w:rsidP="001412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223">
        <w:rPr>
          <w:rFonts w:ascii="Times New Roman" w:hAnsi="Times New Roman"/>
          <w:i/>
          <w:sz w:val="28"/>
          <w:szCs w:val="28"/>
        </w:rPr>
        <w:t>Организационный раздел</w:t>
      </w:r>
      <w:r w:rsidRPr="00141223">
        <w:rPr>
          <w:rFonts w:ascii="Times New Roman" w:hAnsi="Times New Roman"/>
          <w:sz w:val="28"/>
          <w:szCs w:val="28"/>
        </w:rPr>
        <w:t xml:space="preserve"> содержит описание материально-технического обеспечения программы, обеспеченность методическими материалами, средствами обучения и воспитания. Включает годовое планирование проведения праздников и развлечений, план работы с воспитателями, перспективное планирован</w:t>
      </w:r>
      <w:r>
        <w:rPr>
          <w:rFonts w:ascii="Times New Roman" w:hAnsi="Times New Roman"/>
          <w:sz w:val="28"/>
          <w:szCs w:val="28"/>
        </w:rPr>
        <w:t>ие образовательной деятельности с детьми  от 3 до 7 лет.</w:t>
      </w:r>
    </w:p>
    <w:sectPr w:rsidR="00704F34" w:rsidRPr="00141223" w:rsidSect="00F61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0173"/>
    <w:rsid w:val="00141223"/>
    <w:rsid w:val="00274724"/>
    <w:rsid w:val="003C1CDB"/>
    <w:rsid w:val="00466EA7"/>
    <w:rsid w:val="005918F9"/>
    <w:rsid w:val="005F087A"/>
    <w:rsid w:val="00704F34"/>
    <w:rsid w:val="00877D5B"/>
    <w:rsid w:val="009E0173"/>
    <w:rsid w:val="009F4818"/>
    <w:rsid w:val="00A85793"/>
    <w:rsid w:val="00BA0D49"/>
    <w:rsid w:val="00C46645"/>
    <w:rsid w:val="00CC2BB3"/>
    <w:rsid w:val="00F527D0"/>
    <w:rsid w:val="00F61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D5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466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C46645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</TotalTime>
  <Pages>2</Pages>
  <Words>355</Words>
  <Characters>2024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dcterms:created xsi:type="dcterms:W3CDTF">2020-02-26T16:18:00Z</dcterms:created>
  <dcterms:modified xsi:type="dcterms:W3CDTF">2021-01-18T12:02:00Z</dcterms:modified>
</cp:coreProperties>
</file>